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76"/>
        <w:gridCol w:w="1555"/>
        <w:gridCol w:w="1362"/>
        <w:gridCol w:w="1736"/>
        <w:gridCol w:w="1007"/>
      </w:tblGrid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VARDAS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PAVARDĖ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MIESTAS/ RAJONAS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KLASĖ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Laura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Almanytė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Akmenės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Naujosios Akmenės Ramučių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Rasa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Asnauskaitė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Klaipėdos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Gargždų ,, Vaivorykštės”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Kristupas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  <w:rPr>
                <w:lang w:val="lt-LT"/>
              </w:rPr>
            </w:pPr>
            <w:r w:rsidRPr="00177324">
              <w:rPr>
                <w:lang w:val="lt-LT"/>
              </w:rPr>
              <w:t>Bagdonavičius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Ukmergės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Ukmergės Jono Basanavičiaus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Kamilė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Bertašiūtė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Tauragė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,, Versamės”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Lukas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Bieliauskas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Visaginas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Visagino ,, Žiburio” pagrindinė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Deimantė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Blikertaitė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Šiauliai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Šiaulių Didždvario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Greta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Burkevičiūtė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Pasvalio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Pasvalio Petro Vileišio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Aras Ąžuolas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Čygas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Biržų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Biržų Kaštonų pagrindinė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Žymantas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Dapkus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Kaunas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Kauno Antano Smetonos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Brigita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Daugėlaitė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Skuodo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Skuodo r. Šačių pagr.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Laura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Davainytė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Kupiškio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Kupiškio r. Adomunės pagr.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Eglė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Ginkutė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Joniškio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Joniškio Mato Slančiausko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Živilė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Grublytė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Šilutės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Žemaičių Naumiesčio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Laurynas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Grušas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Šiauliai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Šiaulių juliaus Janonio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Paula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Jančiauskaitė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Birštonas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Birštono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Žygimanta Vakarė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Jovaišaitė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Varėnos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Varėnos ,, Ąžuolo”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Domantė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Juknonytė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Molėtai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Molėtų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Emilija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Karčevska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Šalčininkai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Šalčininkų Lietuvos tūkstantmečio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Mangirdas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Kazlauskas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 xml:space="preserve">Kelmės 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Kelmės  Jono Graičiūno dimnazija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Povilas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Kimutis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Vilnius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Vilniaus šv. Kristoforo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Gabija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Kisieliūtė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Lazdijų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Serijų Antano Žmuidzinavičiaus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Julika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Klusevičiūtė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Alytus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Jotvingių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Karolina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Koženiauskaitė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Panevėžys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Panevėžio J. Balčikonio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Darius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Kucinas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Jurbarko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Jurbarko Antano Giedraičio- Giedriaus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Viktorija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Laurinavičiūtė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Šiaulių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Šiaulių r. Voveriškių pagr.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Aistė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Liucvaikytė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Panevėžys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Panevėžio Kazimiero Paltaroko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rPr>
                <w:lang w:val="lt-LT"/>
              </w:rPr>
              <w:t xml:space="preserve">Aurelija 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Liulytė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Ignalinos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Ignalinos r.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Lukas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Maciulevičius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Prienų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Prienų r. savivaldybės ,, Revuonos” vid.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Laima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Malūkaitė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Kretingos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Kretingos r. Grūšiaukės pagr.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Jurgita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Markūnaitė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Utenos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Utenos ,, Saulės”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Dovilė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Mickutė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Plungė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Plungės ,, Saulės”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Aušra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Mikalauskaitė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Rokiškio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Rokiškio r. Panemunėlio pagr.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Ernesta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Mineikaitė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Rietavas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Rietavo Lauryno Ivinskio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Paulina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Nalivaikaitė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Kaunas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Kauno technologijos univ.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Aurelija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Naprytė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Švenčionių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Švenčionių r. Pabradės ,, Ryto”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 xml:space="preserve">Tadas 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Naujokaitis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Kauno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Kauno r. Garliavos Juozo Lukšos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Ieva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Navickaitė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Kaunas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Kauno Jono Jablonskio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Paulina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  <w:rPr>
                <w:lang w:val="lt-LT"/>
              </w:rPr>
            </w:pPr>
            <w:r w:rsidRPr="00177324">
              <w:t>Naujokaitytė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Raseiniai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Raseinių ,, Šaltinio” vid.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Indrė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Ožalinskaitė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Alytaus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Alytaus r. Daugų Vlado Mirono vid.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Miglė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Pakrosnytė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Elektrėnai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Elktrėnų ,, Versmės”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Loreta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Palekytė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Telšiai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Telšių ,, Džiugo” vid.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Ieva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Paškausakaitė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Vilkaviškio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Vilkaviškio ,,Aušros”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  <w:p w:rsidR="00705762" w:rsidRPr="00177324" w:rsidRDefault="00705762" w:rsidP="00177324">
            <w:pPr>
              <w:spacing w:after="0" w:line="240" w:lineRule="auto"/>
            </w:pP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Edita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Paškevičiūtė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Vilnius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Vilniaus karaliaus Mindaugo vid.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Augustė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Petraitytė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Kėdainių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Kėdainių r. Krakių Mikalojaus Katkaus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Vytautė Marija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Petručionytė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Kalvarijos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Kalvarijos savivaldybės Alksninės pagrindinė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 xml:space="preserve">Salomėja 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Plukaitė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Radviliškis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Vaižganto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 xml:space="preserve">Aušra 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Pokvietytė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Šilalės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Šilalės r. Kvėdarnos Kazimiero Jauniaus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Kristina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Preikšaitytė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Vilnius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Vilniaus Simono Daukanto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Vilmantas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Pupkis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Vilnius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Vilniaus Mikalojaus Daukšos vid.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 xml:space="preserve">Augustė 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Ragelytė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Marijampolė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Marijampolės Rygiškių Jono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Laura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Razulevičiūtė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Kaišiadorių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Kaišiadorių r.Žiežmarių vid.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Gertrūda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Rudaitytė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Šakių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Šakių r. Gelgaudiškio vid.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Laura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Rutkauskaitė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Šitvintų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Gelvonų vid.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 xml:space="preserve">Agota 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Sakalauskaitė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Palanga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Palangos senoji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Inesa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Sereikaitė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Klaipėda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Klaipėdos ,, Žemynos”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Aurelija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Simaitytė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Panevėžio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Krekenavos Mykolo Antanaičio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 xml:space="preserve">Andrius 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Šimulynas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Pakruojo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Pakruojo r. Rozalimo vid.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Augustinas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Šukys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Zarasų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Dusetų Kazimiero Būgos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Gintarė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Trepėnaitytė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Klaipėda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Klaipėdos Vytauto Didžiojo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Lauryna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Tomkvaitytė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Kazlų Rūda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Kazlų Rūdos savivaldybės Plutiškių vid.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Julija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Vilkaitė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Druskininkai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Druskininkų ,, Ryto”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Martyna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Zelevaitė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Anykščiai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Anykščių Jono Biliūno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Evelina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Želvytė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Jonava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Jonavos Senamiesčio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9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Aurelija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Žigo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Vilniaus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Vilniaus r. Rudaminos ,, Ryto”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Justė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Žilionytė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Trakų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Trakų r. Onuškio vid. mokykla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  <w:tr w:rsidR="00705762" w:rsidRPr="00177324" w:rsidTr="00177324">
        <w:tc>
          <w:tcPr>
            <w:tcW w:w="2276" w:type="dxa"/>
          </w:tcPr>
          <w:p w:rsidR="00705762" w:rsidRPr="00177324" w:rsidRDefault="00705762" w:rsidP="001773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77324">
              <w:t>Rūta</w:t>
            </w:r>
          </w:p>
        </w:tc>
        <w:tc>
          <w:tcPr>
            <w:tcW w:w="1555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Žulpaitė</w:t>
            </w:r>
          </w:p>
        </w:tc>
        <w:tc>
          <w:tcPr>
            <w:tcW w:w="1362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Mažeikių r.</w:t>
            </w:r>
          </w:p>
        </w:tc>
        <w:tc>
          <w:tcPr>
            <w:tcW w:w="1736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Merkelio Račkausko gimnazija</w:t>
            </w:r>
          </w:p>
        </w:tc>
        <w:tc>
          <w:tcPr>
            <w:tcW w:w="1007" w:type="dxa"/>
          </w:tcPr>
          <w:p w:rsidR="00705762" w:rsidRPr="00177324" w:rsidRDefault="00705762" w:rsidP="00177324">
            <w:pPr>
              <w:spacing w:after="0" w:line="240" w:lineRule="auto"/>
            </w:pPr>
            <w:r w:rsidRPr="00177324">
              <w:t>10</w:t>
            </w:r>
          </w:p>
        </w:tc>
      </w:tr>
    </w:tbl>
    <w:p w:rsidR="00705762" w:rsidRDefault="00705762"/>
    <w:sectPr w:rsidR="00705762" w:rsidSect="00172D41">
      <w:pgSz w:w="12240" w:h="15840"/>
      <w:pgMar w:top="1134" w:right="1701" w:bottom="1701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5762" w:rsidRDefault="00705762" w:rsidP="00933A0C">
      <w:pPr>
        <w:spacing w:after="0" w:line="240" w:lineRule="auto"/>
      </w:pPr>
      <w:r>
        <w:separator/>
      </w:r>
    </w:p>
  </w:endnote>
  <w:endnote w:type="continuationSeparator" w:id="1">
    <w:p w:rsidR="00705762" w:rsidRDefault="00705762" w:rsidP="00933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5762" w:rsidRDefault="00705762" w:rsidP="00933A0C">
      <w:pPr>
        <w:spacing w:after="0" w:line="240" w:lineRule="auto"/>
      </w:pPr>
      <w:r>
        <w:separator/>
      </w:r>
    </w:p>
  </w:footnote>
  <w:footnote w:type="continuationSeparator" w:id="1">
    <w:p w:rsidR="00705762" w:rsidRDefault="00705762" w:rsidP="00933A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6062A"/>
    <w:multiLevelType w:val="hybridMultilevel"/>
    <w:tmpl w:val="8A7AD23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96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0288"/>
    <w:rsid w:val="000028F2"/>
    <w:rsid w:val="00052B6F"/>
    <w:rsid w:val="001313A4"/>
    <w:rsid w:val="0016198D"/>
    <w:rsid w:val="00172D41"/>
    <w:rsid w:val="00177324"/>
    <w:rsid w:val="001C20E0"/>
    <w:rsid w:val="001F2923"/>
    <w:rsid w:val="002E5319"/>
    <w:rsid w:val="002E738D"/>
    <w:rsid w:val="003133AA"/>
    <w:rsid w:val="00357739"/>
    <w:rsid w:val="003D592E"/>
    <w:rsid w:val="004271BD"/>
    <w:rsid w:val="004361A7"/>
    <w:rsid w:val="00444CC7"/>
    <w:rsid w:val="004A0C8B"/>
    <w:rsid w:val="004D0288"/>
    <w:rsid w:val="004E17BA"/>
    <w:rsid w:val="004F19D3"/>
    <w:rsid w:val="005657E2"/>
    <w:rsid w:val="005E5E9F"/>
    <w:rsid w:val="00626877"/>
    <w:rsid w:val="00640CCF"/>
    <w:rsid w:val="00705762"/>
    <w:rsid w:val="00713F76"/>
    <w:rsid w:val="00750E05"/>
    <w:rsid w:val="007A4413"/>
    <w:rsid w:val="00807B6C"/>
    <w:rsid w:val="00811503"/>
    <w:rsid w:val="0085703C"/>
    <w:rsid w:val="008B1417"/>
    <w:rsid w:val="008C535A"/>
    <w:rsid w:val="008E372C"/>
    <w:rsid w:val="00933A0C"/>
    <w:rsid w:val="009614AA"/>
    <w:rsid w:val="00A17A80"/>
    <w:rsid w:val="00A73CD9"/>
    <w:rsid w:val="00B30901"/>
    <w:rsid w:val="00B5747A"/>
    <w:rsid w:val="00BC099F"/>
    <w:rsid w:val="00C06EF5"/>
    <w:rsid w:val="00C12C6A"/>
    <w:rsid w:val="00C17343"/>
    <w:rsid w:val="00C23E09"/>
    <w:rsid w:val="00C7357C"/>
    <w:rsid w:val="00E22817"/>
    <w:rsid w:val="00EC17B5"/>
    <w:rsid w:val="00EF557C"/>
    <w:rsid w:val="00F832A8"/>
    <w:rsid w:val="00FB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57C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D028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933A0C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33A0C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933A0C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33A0C"/>
    <w:rPr>
      <w:rFonts w:cs="Times New Roman"/>
    </w:rPr>
  </w:style>
  <w:style w:type="paragraph" w:styleId="ListParagraph">
    <w:name w:val="List Paragraph"/>
    <w:basedOn w:val="Normal"/>
    <w:uiPriority w:val="99"/>
    <w:qFormat/>
    <w:rsid w:val="000028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2849</Words>
  <Characters>1624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VARDAS</dc:title>
  <dc:subject/>
  <dc:creator>vartotojas</dc:creator>
  <cp:keywords/>
  <dc:description/>
  <cp:lastModifiedBy>DELL</cp:lastModifiedBy>
  <cp:revision>3</cp:revision>
  <dcterms:created xsi:type="dcterms:W3CDTF">2011-03-03T21:13:00Z</dcterms:created>
  <dcterms:modified xsi:type="dcterms:W3CDTF">2011-03-03T21:14:00Z</dcterms:modified>
</cp:coreProperties>
</file>